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D6" w:rsidRDefault="009355D6">
      <w:pPr>
        <w:rPr>
          <w:rFonts w:hint="cs"/>
          <w:rtl/>
        </w:rPr>
      </w:pP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EE42F2">
        <w:rPr>
          <w:rFonts w:hint="cs"/>
          <w:b/>
          <w:bCs/>
          <w:sz w:val="28"/>
          <w:szCs w:val="28"/>
          <w:u w:val="single"/>
          <w:rtl/>
        </w:rPr>
        <w:t xml:space="preserve">לכבוד </w:t>
      </w: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rtl/>
        </w:rPr>
      </w:pPr>
      <w:r w:rsidRPr="00EE42F2">
        <w:rPr>
          <w:rFonts w:hint="cs"/>
          <w:b/>
          <w:bCs/>
          <w:sz w:val="28"/>
          <w:szCs w:val="28"/>
          <w:rtl/>
        </w:rPr>
        <w:t>ועדת המכרזים</w:t>
      </w:r>
    </w:p>
    <w:p w:rsidR="00592949" w:rsidRPr="00592949" w:rsidRDefault="00592949" w:rsidP="00592949">
      <w:pPr>
        <w:spacing w:line="240" w:lineRule="auto"/>
        <w:rPr>
          <w:b/>
          <w:bCs/>
          <w:rtl/>
        </w:rPr>
      </w:pPr>
    </w:p>
    <w:tbl>
      <w:tblPr>
        <w:bidiVisual/>
        <w:tblW w:w="7640" w:type="dxa"/>
        <w:tblInd w:w="93" w:type="dxa"/>
        <w:tblLook w:val="04A0" w:firstRow="1" w:lastRow="0" w:firstColumn="1" w:lastColumn="0" w:noHBand="0" w:noVBand="1"/>
      </w:tblPr>
      <w:tblGrid>
        <w:gridCol w:w="7640"/>
      </w:tblGrid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F136E7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bookmarkStart w:id="0" w:name="CC"/>
            <w:bookmarkEnd w:id="0"/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תאריך הבקשה:   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permStart w:id="1459972832" w:edGrp="everyone"/>
            <w:r>
              <w:rPr>
                <w:rFonts w:hint="cs"/>
                <w:rtl/>
              </w:rPr>
              <w:t xml:space="preserve">      </w:t>
            </w:r>
            <w:r w:rsidR="00F136E7">
              <w:rPr>
                <w:rFonts w:hint="cs"/>
                <w:rtl/>
              </w:rPr>
              <w:t>06.04.2022</w:t>
            </w:r>
            <w:r>
              <w:rPr>
                <w:rFonts w:hint="cs"/>
                <w:rtl/>
              </w:rPr>
              <w:t xml:space="preserve">     </w:t>
            </w:r>
            <w:permEnd w:id="1459972832"/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255B4F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מחלקה מבקשת:   </w:t>
            </w:r>
            <w:permStart w:id="337125247" w:edGrp="everyone"/>
            <w:r>
              <w:rPr>
                <w:rFonts w:hint="cs"/>
                <w:rtl/>
              </w:rPr>
              <w:t xml:space="preserve">     </w:t>
            </w:r>
            <w:permEnd w:id="337125247"/>
            <w:r w:rsidR="00DD4A3F" w:rsidRPr="00DD4A3F">
              <w:rPr>
                <w:rtl/>
              </w:rPr>
              <w:t>10000832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837604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מקור תקציבי: פ"ה 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963191437" w:edGrp="everyone"/>
            <w:r w:rsidR="00837604">
              <w:rPr>
                <w:rFonts w:hint="cs"/>
                <w:rtl/>
              </w:rPr>
              <w:t xml:space="preserve">          </w:t>
            </w:r>
            <w:r w:rsidR="009549CE">
              <w:rPr>
                <w:rFonts w:hint="cs"/>
                <w:rtl/>
              </w:rPr>
              <w:t>07800256500</w:t>
            </w:r>
            <w:r w:rsidR="00837604">
              <w:rPr>
                <w:rFonts w:hint="cs"/>
                <w:rtl/>
              </w:rPr>
              <w:t xml:space="preserve"> </w:t>
            </w:r>
            <w:permEnd w:id="963191437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מ"ק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1341012353" w:edGrp="everyone"/>
            <w:r w:rsidR="00837604">
              <w:rPr>
                <w:rFonts w:hint="cs"/>
                <w:rtl/>
              </w:rPr>
              <w:t xml:space="preserve">      </w:t>
            </w:r>
            <w:r w:rsidR="006F4E88">
              <w:rPr>
                <w:rFonts w:hint="cs"/>
                <w:rtl/>
              </w:rPr>
              <w:t>260000</w:t>
            </w:r>
            <w:r w:rsidR="00837604">
              <w:rPr>
                <w:rFonts w:hint="cs"/>
                <w:rtl/>
              </w:rPr>
              <w:t xml:space="preserve">     </w:t>
            </w:r>
            <w:permEnd w:id="1341012353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     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                </w:t>
            </w:r>
          </w:p>
        </w:tc>
      </w:tr>
    </w:tbl>
    <w:p w:rsidR="00255B4F" w:rsidRPr="00255B4F" w:rsidRDefault="00255B4F" w:rsidP="008710F1">
      <w:pPr>
        <w:tabs>
          <w:tab w:val="left" w:pos="2002"/>
        </w:tabs>
        <w:spacing w:line="240" w:lineRule="auto"/>
        <w:jc w:val="left"/>
        <w:rPr>
          <w:szCs w:val="28"/>
          <w:rtl/>
        </w:rPr>
      </w:pPr>
    </w:p>
    <w:p w:rsidR="007C1DB7" w:rsidRDefault="007C1DB7" w:rsidP="00657DBC">
      <w:pPr>
        <w:tabs>
          <w:tab w:val="left" w:pos="2002"/>
        </w:tabs>
        <w:spacing w:line="240" w:lineRule="auto"/>
        <w:jc w:val="center"/>
        <w:rPr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בקשה לסיווג התקשרות ללא מכרז ע"פ חוק חובת המכרזים התשנ"ג (1993)</w:t>
      </w:r>
    </w:p>
    <w:p w:rsidR="00592949" w:rsidRPr="00592949" w:rsidRDefault="00592949" w:rsidP="00592949">
      <w:pPr>
        <w:spacing w:line="240" w:lineRule="auto"/>
        <w:ind w:left="480"/>
        <w:rPr>
          <w:b/>
          <w:bCs/>
          <w:sz w:val="20"/>
          <w:szCs w:val="20"/>
        </w:rPr>
      </w:pPr>
      <w:bookmarkStart w:id="1" w:name="Simochin"/>
      <w:bookmarkEnd w:id="1"/>
    </w:p>
    <w:p w:rsidR="001F7183" w:rsidRPr="001F7183" w:rsidRDefault="007C1DB7" w:rsidP="001719D8">
      <w:pPr>
        <w:numPr>
          <w:ilvl w:val="0"/>
          <w:numId w:val="10"/>
        </w:numPr>
        <w:spacing w:line="240" w:lineRule="auto"/>
        <w:rPr>
          <w:b/>
          <w:bCs/>
          <w:sz w:val="20"/>
          <w:szCs w:val="20"/>
          <w:rtl/>
        </w:rPr>
      </w:pPr>
      <w:r w:rsidRPr="001F7183">
        <w:rPr>
          <w:rtl/>
        </w:rPr>
        <w:t xml:space="preserve">אבקש את הועדה, </w:t>
      </w:r>
      <w:r w:rsidR="00DC7F18" w:rsidRPr="001F7183">
        <w:rPr>
          <w:rFonts w:hint="cs"/>
          <w:rtl/>
        </w:rPr>
        <w:t xml:space="preserve">לאשר </w:t>
      </w:r>
      <w:r w:rsidR="001F7183" w:rsidRPr="001F7183">
        <w:rPr>
          <w:rFonts w:hint="cs"/>
          <w:rtl/>
        </w:rPr>
        <w:t>ביצוע התקשרות ללא מכרז</w:t>
      </w:r>
      <w:r w:rsidR="001F7183">
        <w:rPr>
          <w:rFonts w:hint="cs"/>
          <w:rtl/>
        </w:rPr>
        <w:t xml:space="preserve"> עם הספק </w:t>
      </w:r>
      <w:permStart w:id="1017321834" w:edGrp="everyone"/>
      <w:r w:rsidR="001F7183">
        <w:rPr>
          <w:rFonts w:hint="cs"/>
          <w:rtl/>
        </w:rPr>
        <w:t xml:space="preserve">     </w:t>
      </w:r>
      <w:r w:rsidR="00F136E7">
        <w:rPr>
          <w:rFonts w:hint="cs"/>
          <w:rtl/>
        </w:rPr>
        <w:t xml:space="preserve">יעיל די סי נוע </w:t>
      </w:r>
      <w:r w:rsidR="001F7183">
        <w:rPr>
          <w:rFonts w:hint="cs"/>
          <w:rtl/>
        </w:rPr>
        <w:t xml:space="preserve">      </w:t>
      </w:r>
      <w:permEnd w:id="1017321834"/>
      <w:r w:rsidR="001F7183">
        <w:rPr>
          <w:rFonts w:hint="cs"/>
          <w:rtl/>
        </w:rPr>
        <w:t xml:space="preserve">  </w:t>
      </w:r>
      <w:r w:rsidR="00883258">
        <w:rPr>
          <w:rtl/>
        </w:rPr>
        <w:br/>
      </w:r>
      <w:r w:rsidR="001F7183">
        <w:rPr>
          <w:rFonts w:hint="cs"/>
          <w:rtl/>
        </w:rPr>
        <w:t xml:space="preserve">(מספר הספק  </w:t>
      </w:r>
      <w:permStart w:id="1690503781" w:edGrp="everyone"/>
      <w:r w:rsidR="001F7183">
        <w:rPr>
          <w:rFonts w:hint="cs"/>
          <w:rtl/>
        </w:rPr>
        <w:t xml:space="preserve">       </w:t>
      </w:r>
      <w:r w:rsidR="001719D8" w:rsidRPr="001719D8">
        <w:rPr>
          <w:rtl/>
        </w:rPr>
        <w:t>40002651</w:t>
      </w:r>
      <w:r w:rsidR="00F136E7">
        <w:rPr>
          <w:rFonts w:hint="cs"/>
          <w:rtl/>
        </w:rPr>
        <w:t xml:space="preserve">   </w:t>
      </w:r>
      <w:r w:rsidR="001F7183">
        <w:rPr>
          <w:rFonts w:hint="cs"/>
          <w:rtl/>
        </w:rPr>
        <w:t xml:space="preserve">   </w:t>
      </w:r>
      <w:permEnd w:id="1690503781"/>
      <w:r w:rsidR="001F7183">
        <w:rPr>
          <w:rFonts w:hint="cs"/>
          <w:rtl/>
        </w:rPr>
        <w:t xml:space="preserve"> </w:t>
      </w:r>
      <w:r w:rsidR="001F7183" w:rsidRPr="001F7183">
        <w:rPr>
          <w:rFonts w:hint="cs"/>
          <w:sz w:val="20"/>
          <w:szCs w:val="20"/>
          <w:rtl/>
        </w:rPr>
        <w:t>(יש לוודא שהספק מאושר ע"י החשבות)</w:t>
      </w:r>
      <w:r w:rsidR="001F7183">
        <w:rPr>
          <w:rFonts w:hint="cs"/>
          <w:sz w:val="20"/>
          <w:szCs w:val="20"/>
          <w:rtl/>
        </w:rPr>
        <w:t>)</w:t>
      </w:r>
      <w:r w:rsidR="001F7183" w:rsidRPr="001F7183">
        <w:rPr>
          <w:rFonts w:hint="cs"/>
          <w:sz w:val="20"/>
          <w:szCs w:val="20"/>
          <w:rtl/>
        </w:rPr>
        <w:t xml:space="preserve">  </w:t>
      </w:r>
    </w:p>
    <w:p w:rsidR="001F7183" w:rsidRDefault="001F7183" w:rsidP="001F7183">
      <w:pPr>
        <w:spacing w:line="240" w:lineRule="auto"/>
        <w:ind w:left="480"/>
        <w:rPr>
          <w:b/>
          <w:bCs/>
          <w:sz w:val="20"/>
          <w:szCs w:val="20"/>
          <w:rtl/>
        </w:rPr>
      </w:pPr>
    </w:p>
    <w:p w:rsidR="00DC7F18" w:rsidRDefault="007C1DB7" w:rsidP="00042AA2">
      <w:pPr>
        <w:spacing w:line="240" w:lineRule="auto"/>
        <w:ind w:left="480"/>
        <w:rPr>
          <w:sz w:val="22"/>
          <w:szCs w:val="22"/>
          <w:rtl/>
        </w:rPr>
      </w:pPr>
      <w:r>
        <w:rPr>
          <w:rtl/>
        </w:rPr>
        <w:t>סכום</w:t>
      </w:r>
      <w:r w:rsidR="00DC7F18">
        <w:rPr>
          <w:rFonts w:hint="cs"/>
          <w:rtl/>
        </w:rPr>
        <w:t xml:space="preserve"> ההתקשרות המבוקש</w:t>
      </w:r>
      <w:r>
        <w:rPr>
          <w:rFonts w:hint="cs"/>
          <w:rtl/>
        </w:rPr>
        <w:t xml:space="preserve"> </w:t>
      </w:r>
      <w:permStart w:id="1782475718" w:edGrp="everyone"/>
      <w:r w:rsidR="007F3EBF">
        <w:rPr>
          <w:rFonts w:hint="cs"/>
          <w:rtl/>
        </w:rPr>
        <w:t xml:space="preserve">         </w:t>
      </w:r>
      <w:r w:rsidR="00042AA2">
        <w:rPr>
          <w:rFonts w:hint="cs"/>
          <w:rtl/>
        </w:rPr>
        <w:t>50</w:t>
      </w:r>
      <w:r w:rsidR="008F3D33">
        <w:rPr>
          <w:rFonts w:hint="cs"/>
          <w:rtl/>
        </w:rPr>
        <w:t>0,000</w:t>
      </w:r>
      <w:r w:rsidR="007F3EBF">
        <w:rPr>
          <w:rFonts w:hint="cs"/>
          <w:rtl/>
        </w:rPr>
        <w:t xml:space="preserve">  </w:t>
      </w:r>
      <w:permEnd w:id="1782475718"/>
      <w:r>
        <w:rPr>
          <w:rFonts w:hint="cs"/>
          <w:rtl/>
        </w:rPr>
        <w:t xml:space="preserve"> </w:t>
      </w:r>
      <w:r>
        <w:rPr>
          <w:rtl/>
        </w:rPr>
        <w:t xml:space="preserve">ש"ח </w:t>
      </w:r>
      <w:r w:rsidRPr="00DC7F18">
        <w:rPr>
          <w:sz w:val="22"/>
          <w:szCs w:val="22"/>
          <w:rtl/>
        </w:rPr>
        <w:t>(הסכום כולל את כל המיסים)</w:t>
      </w:r>
    </w:p>
    <w:p w:rsidR="00DC7F18" w:rsidRDefault="00DC7F18" w:rsidP="00DC7F18">
      <w:pPr>
        <w:spacing w:line="240" w:lineRule="auto"/>
        <w:ind w:left="480"/>
        <w:rPr>
          <w:rtl/>
        </w:rPr>
      </w:pPr>
      <w:bookmarkStart w:id="2" w:name="_GoBack"/>
      <w:bookmarkEnd w:id="2"/>
    </w:p>
    <w:p w:rsidR="00DC7F18" w:rsidRDefault="00DC7F18" w:rsidP="006E329F">
      <w:pPr>
        <w:spacing w:line="240" w:lineRule="auto"/>
        <w:ind w:left="480"/>
        <w:rPr>
          <w:rtl/>
        </w:rPr>
      </w:pPr>
      <w:r>
        <w:rPr>
          <w:rFonts w:hint="cs"/>
          <w:rtl/>
        </w:rPr>
        <w:t xml:space="preserve">תקופת ההתקשרות המבוקשת הינה עד  </w:t>
      </w:r>
      <w:permStart w:id="219422464" w:edGrp="everyone"/>
      <w:r>
        <w:rPr>
          <w:rFonts w:hint="cs"/>
          <w:rtl/>
        </w:rPr>
        <w:t xml:space="preserve">    </w:t>
      </w:r>
      <w:r w:rsidR="006E329F">
        <w:rPr>
          <w:rFonts w:hint="cs"/>
          <w:rtl/>
        </w:rPr>
        <w:t>31</w:t>
      </w:r>
      <w:r w:rsidR="00F136E7">
        <w:rPr>
          <w:rFonts w:hint="cs"/>
          <w:rtl/>
        </w:rPr>
        <w:t>.</w:t>
      </w:r>
      <w:r w:rsidR="006E329F">
        <w:rPr>
          <w:rFonts w:hint="cs"/>
          <w:rtl/>
        </w:rPr>
        <w:t>12</w:t>
      </w:r>
      <w:r w:rsidR="00F136E7">
        <w:rPr>
          <w:rFonts w:hint="cs"/>
          <w:rtl/>
        </w:rPr>
        <w:t>.</w:t>
      </w:r>
      <w:r w:rsidR="006E329F">
        <w:rPr>
          <w:rFonts w:hint="cs"/>
          <w:rtl/>
        </w:rPr>
        <w:t>2024</w:t>
      </w:r>
      <w:r>
        <w:rPr>
          <w:rFonts w:hint="cs"/>
          <w:rtl/>
        </w:rPr>
        <w:t xml:space="preserve">      </w:t>
      </w:r>
      <w:permEnd w:id="219422464"/>
      <w:r>
        <w:rPr>
          <w:rFonts w:hint="cs"/>
          <w:rtl/>
        </w:rPr>
        <w:t xml:space="preserve"> </w:t>
      </w:r>
    </w:p>
    <w:p w:rsidR="00DC7F18" w:rsidRPr="00797987" w:rsidRDefault="00DC7F18" w:rsidP="00DC7F18">
      <w:pPr>
        <w:spacing w:line="240" w:lineRule="auto"/>
        <w:ind w:left="480"/>
        <w:rPr>
          <w:rtl/>
        </w:rPr>
      </w:pPr>
    </w:p>
    <w:p w:rsidR="00AA30B9" w:rsidRPr="004068FC" w:rsidRDefault="00DC7F18" w:rsidP="00EB1D53">
      <w:pPr>
        <w:jc w:val="left"/>
        <w:rPr>
          <w:color w:val="FF0000"/>
          <w:rtl/>
        </w:rPr>
      </w:pPr>
      <w:r w:rsidRPr="00797987">
        <w:rPr>
          <w:rFonts w:hint="cs"/>
          <w:rtl/>
        </w:rPr>
        <w:t xml:space="preserve">תיאור הטובין/השירות  </w:t>
      </w:r>
      <w:permStart w:id="1119379640" w:edGrp="everyone"/>
      <w:r w:rsidRPr="00797987">
        <w:rPr>
          <w:rFonts w:hint="cs"/>
          <w:rtl/>
        </w:rPr>
        <w:t xml:space="preserve"> </w:t>
      </w:r>
      <w:r w:rsidR="00352DC1" w:rsidRPr="00797987">
        <w:rPr>
          <w:rFonts w:hint="cs"/>
          <w:rtl/>
        </w:rPr>
        <w:t xml:space="preserve"> </w:t>
      </w:r>
      <w:r w:rsidR="008E20FE" w:rsidRPr="00797987">
        <w:rPr>
          <w:rFonts w:hint="cs"/>
          <w:rtl/>
        </w:rPr>
        <w:t>1.</w:t>
      </w:r>
      <w:r w:rsidR="00F136E7" w:rsidRPr="00797987">
        <w:rPr>
          <w:rFonts w:hint="cs"/>
          <w:rtl/>
        </w:rPr>
        <w:t xml:space="preserve"> חלפים ותיקונים לממל"ז אלטראלייט</w:t>
      </w:r>
      <w:r w:rsidR="0020065D">
        <w:rPr>
          <w:rtl/>
        </w:rPr>
        <w:br/>
      </w:r>
      <w:permEnd w:id="1119379640"/>
    </w:p>
    <w:p w:rsidR="007C1DB7" w:rsidRDefault="007C1DB7">
      <w:pPr>
        <w:spacing w:line="240" w:lineRule="auto"/>
        <w:rPr>
          <w:b/>
          <w:bCs/>
          <w:rtl/>
        </w:rPr>
      </w:pPr>
      <w:r>
        <w:rPr>
          <w:b/>
          <w:bCs/>
          <w:rtl/>
        </w:rPr>
        <w:t>_________________________________________________________________</w:t>
      </w:r>
    </w:p>
    <w:p w:rsidR="007C1DB7" w:rsidRDefault="007C1DB7" w:rsidP="005431C5">
      <w:pPr>
        <w:numPr>
          <w:ilvl w:val="0"/>
          <w:numId w:val="10"/>
        </w:numPr>
        <w:spacing w:after="80" w:line="240" w:lineRule="auto"/>
        <w:ind w:left="482" w:hanging="284"/>
        <w:rPr>
          <w:rtl/>
        </w:rPr>
      </w:pPr>
      <w:r>
        <w:rPr>
          <w:rtl/>
        </w:rPr>
        <w:t>הַמְלָצתי לביצוע הרכישה ללא מכרז נובעת מהסיבות כדלהלן: (</w:t>
      </w:r>
      <w:r>
        <w:rPr>
          <w:szCs w:val="22"/>
          <w:rtl/>
        </w:rPr>
        <w:t xml:space="preserve">לפרט או לצרף מכתב </w:t>
      </w:r>
      <w:r w:rsidR="005431C5" w:rsidRPr="005431C5">
        <w:rPr>
          <w:rFonts w:hint="cs"/>
          <w:szCs w:val="22"/>
          <w:rtl/>
        </w:rPr>
        <w:t>נלווה</w:t>
      </w:r>
      <w:r>
        <w:rPr>
          <w:rtl/>
        </w:rPr>
        <w:t>)</w:t>
      </w:r>
    </w:p>
    <w:p w:rsidR="00797987" w:rsidRDefault="005446DA" w:rsidP="00797987">
      <w:pPr>
        <w:spacing w:line="240" w:lineRule="auto"/>
        <w:jc w:val="left"/>
        <w:rPr>
          <w:rtl/>
        </w:rPr>
      </w:pPr>
      <w:permStart w:id="1571312113" w:edGrp="everyone"/>
      <w:r>
        <w:rPr>
          <w:rFonts w:hint="cs"/>
          <w:rtl/>
        </w:rPr>
        <w:t>1.</w:t>
      </w:r>
      <w:r w:rsidR="00797987" w:rsidRPr="00797987">
        <w:rPr>
          <w:rFonts w:hint="cs"/>
          <w:rtl/>
        </w:rPr>
        <w:t xml:space="preserve"> </w:t>
      </w:r>
      <w:r w:rsidR="00797987">
        <w:rPr>
          <w:rFonts w:hint="cs"/>
          <w:rtl/>
        </w:rPr>
        <w:t>במ"י ישנם 120 מדי מהירות מסוג ממל"ז אולטראלייט של חברת לייזר טכנולוגי בארה"ב.</w:t>
      </w:r>
    </w:p>
    <w:p w:rsidR="00797987" w:rsidRDefault="00797987" w:rsidP="00797987">
      <w:pPr>
        <w:spacing w:line="240" w:lineRule="auto"/>
        <w:jc w:val="left"/>
        <w:rPr>
          <w:rtl/>
        </w:rPr>
      </w:pPr>
      <w:r>
        <w:rPr>
          <w:rFonts w:hint="cs"/>
          <w:rtl/>
        </w:rPr>
        <w:t xml:space="preserve"> 2.הסוכן בארץ והספק היחיד של יצרן זה היא חברת יעיל די סי נוע (מצ"ב מכתב) שזכה במכרז מס' 09-2009 של מ"י.</w:t>
      </w:r>
    </w:p>
    <w:p w:rsidR="00797987" w:rsidRPr="00896313" w:rsidRDefault="00797987" w:rsidP="00797987">
      <w:pPr>
        <w:spacing w:line="240" w:lineRule="auto"/>
        <w:jc w:val="left"/>
        <w:rPr>
          <w:rtl/>
        </w:rPr>
      </w:pPr>
      <w:r>
        <w:rPr>
          <w:rFonts w:hint="cs"/>
          <w:rtl/>
        </w:rPr>
        <w:t>3.תוקף המכרז נ"ל הסתיים ב - 30.4.2019, מאז חודשו פטורים לטובת רכש חלפים ותיקון מכשירים לספק   זה.</w:t>
      </w:r>
    </w:p>
    <w:p w:rsidR="00797987" w:rsidRDefault="00797987" w:rsidP="00797987">
      <w:pPr>
        <w:spacing w:line="240" w:lineRule="auto"/>
        <w:jc w:val="left"/>
        <w:rPr>
          <w:rtl/>
        </w:rPr>
      </w:pPr>
      <w:r>
        <w:rPr>
          <w:rFonts w:hint="cs"/>
          <w:rtl/>
        </w:rPr>
        <w:t>4</w:t>
      </w:r>
      <w:r w:rsidRPr="00896313">
        <w:rPr>
          <w:rFonts w:hint="cs"/>
          <w:rtl/>
        </w:rPr>
        <w:t xml:space="preserve">. </w:t>
      </w:r>
      <w:r>
        <w:rPr>
          <w:rFonts w:hint="cs"/>
          <w:rtl/>
        </w:rPr>
        <w:t>חלפים למכשירי הממל"ז נרכשים אך ורק מהייצרן בשל יחודיותם וכן ע"מ לשמור על תקינותו של המכשיר וכן על אמינות הממל"ז הנדון מידי יום בבתי המשפט לתעבורה בארץ.</w:t>
      </w:r>
      <w:r>
        <w:rPr>
          <w:rtl/>
        </w:rPr>
        <w:br/>
      </w:r>
      <w:r>
        <w:rPr>
          <w:rFonts w:hint="cs"/>
          <w:rtl/>
        </w:rPr>
        <w:t xml:space="preserve"> כמו כן ישנם תיקונים אשר מחוייבים עפ"י היצרן לביצוע אך ורק אצל היצרן (אין לנו הסמכה    </w:t>
      </w:r>
    </w:p>
    <w:p w:rsidR="00797987" w:rsidRDefault="00797987" w:rsidP="00797987">
      <w:pPr>
        <w:spacing w:line="240" w:lineRule="auto"/>
        <w:jc w:val="left"/>
        <w:rPr>
          <w:rtl/>
        </w:rPr>
      </w:pPr>
      <w:r>
        <w:rPr>
          <w:rFonts w:hint="cs"/>
          <w:rtl/>
        </w:rPr>
        <w:t xml:space="preserve">   ומכשור מתאים).</w:t>
      </w:r>
    </w:p>
    <w:p w:rsidR="00797987" w:rsidRDefault="00797987" w:rsidP="00797987">
      <w:pPr>
        <w:spacing w:line="240" w:lineRule="auto"/>
        <w:jc w:val="left"/>
        <w:rPr>
          <w:rtl/>
        </w:rPr>
      </w:pPr>
      <w:r>
        <w:rPr>
          <w:rFonts w:hint="cs"/>
          <w:rtl/>
        </w:rPr>
        <w:t>5.</w:t>
      </w:r>
      <w:r w:rsidRPr="00797987">
        <w:rPr>
          <w:rFonts w:hint="cs"/>
          <w:rtl/>
        </w:rPr>
        <w:t xml:space="preserve"> </w:t>
      </w:r>
      <w:r>
        <w:rPr>
          <w:rFonts w:hint="cs"/>
          <w:rtl/>
        </w:rPr>
        <w:t>פטור זה נדרש</w:t>
      </w:r>
      <w:r w:rsidRPr="00EF5946">
        <w:rPr>
          <w:rFonts w:hint="cs"/>
          <w:rtl/>
        </w:rPr>
        <w:t xml:space="preserve"> לטובת שימור </w:t>
      </w:r>
      <w:r>
        <w:rPr>
          <w:rFonts w:hint="cs"/>
          <w:rtl/>
        </w:rPr>
        <w:t>התקינות,</w:t>
      </w:r>
      <w:r w:rsidRPr="00EF5946">
        <w:rPr>
          <w:rFonts w:hint="cs"/>
          <w:rtl/>
        </w:rPr>
        <w:t xml:space="preserve">המבצעיות </w:t>
      </w:r>
      <w:r>
        <w:rPr>
          <w:rFonts w:hint="cs"/>
          <w:rtl/>
        </w:rPr>
        <w:t>ויכולת אכיפת עבירת מהירות באמצעות מכשיר זה</w:t>
      </w:r>
      <w:r w:rsidRPr="00EF5946">
        <w:rPr>
          <w:rFonts w:hint="cs"/>
          <w:rtl/>
        </w:rPr>
        <w:t>.</w:t>
      </w:r>
    </w:p>
    <w:p w:rsidR="000809F9" w:rsidRDefault="00D919E1" w:rsidP="006E329F">
      <w:pPr>
        <w:spacing w:line="240" w:lineRule="auto"/>
        <w:jc w:val="left"/>
      </w:pPr>
      <w:r>
        <w:rPr>
          <w:rFonts w:hint="cs"/>
          <w:rtl/>
        </w:rPr>
        <w:t>6</w:t>
      </w:r>
      <w:r w:rsidR="0098623B">
        <w:rPr>
          <w:rFonts w:hint="cs"/>
          <w:rtl/>
        </w:rPr>
        <w:t>.</w:t>
      </w:r>
      <w:r w:rsidR="000809F9">
        <w:rPr>
          <w:rFonts w:hint="cs"/>
          <w:rtl/>
        </w:rPr>
        <w:t xml:space="preserve">אבקש לאשר את הפטור למשך </w:t>
      </w:r>
      <w:r>
        <w:rPr>
          <w:rFonts w:hint="cs"/>
          <w:rtl/>
        </w:rPr>
        <w:t>התקופה</w:t>
      </w:r>
      <w:r w:rsidR="000809F9">
        <w:rPr>
          <w:rFonts w:hint="cs"/>
          <w:rtl/>
        </w:rPr>
        <w:t xml:space="preserve"> מתאריך </w:t>
      </w:r>
      <w:r w:rsidR="00797987">
        <w:rPr>
          <w:rFonts w:hint="cs"/>
          <w:rtl/>
        </w:rPr>
        <w:t>01.05.2022</w:t>
      </w:r>
      <w:r w:rsidR="000809F9">
        <w:rPr>
          <w:rFonts w:hint="cs"/>
          <w:rtl/>
        </w:rPr>
        <w:t xml:space="preserve"> עד לתאריך </w:t>
      </w:r>
      <w:r w:rsidR="006E329F">
        <w:rPr>
          <w:rFonts w:hint="cs"/>
          <w:rtl/>
        </w:rPr>
        <w:t>31.12.24</w:t>
      </w:r>
    </w:p>
    <w:p w:rsidR="000809F9" w:rsidRPr="00896313" w:rsidRDefault="00D919E1" w:rsidP="00D919E1">
      <w:pPr>
        <w:spacing w:line="240" w:lineRule="auto"/>
        <w:jc w:val="left"/>
        <w:rPr>
          <w:rtl/>
        </w:rPr>
      </w:pPr>
      <w:r>
        <w:rPr>
          <w:rFonts w:hint="cs"/>
          <w:rtl/>
        </w:rPr>
        <w:t>7</w:t>
      </w:r>
      <w:r w:rsidR="000809F9">
        <w:rPr>
          <w:rFonts w:hint="cs"/>
          <w:rtl/>
        </w:rPr>
        <w:t>.סכום הפטור המבוקש הינו לכל התקופה</w:t>
      </w:r>
      <w:r w:rsidR="00797987">
        <w:rPr>
          <w:rFonts w:hint="cs"/>
          <w:rtl/>
        </w:rPr>
        <w:t>.</w:t>
      </w:r>
    </w:p>
    <w:permEnd w:id="1571312113"/>
    <w:p w:rsidR="008710F1" w:rsidRDefault="008710F1" w:rsidP="000809F9">
      <w:pPr>
        <w:spacing w:line="240" w:lineRule="auto"/>
        <w:rPr>
          <w:u w:val="single"/>
          <w:rtl/>
        </w:rPr>
      </w:pPr>
    </w:p>
    <w:p w:rsidR="008E20FE" w:rsidRDefault="008E20FE" w:rsidP="0059294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284"/>
        <w:gridCol w:w="1984"/>
        <w:gridCol w:w="284"/>
        <w:gridCol w:w="1971"/>
        <w:gridCol w:w="580"/>
        <w:gridCol w:w="2088"/>
      </w:tblGrid>
      <w:tr w:rsidR="00592949" w:rsidTr="00FD0E09"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949" w:rsidRDefault="00592949" w:rsidP="000D6DC5">
            <w:pPr>
              <w:spacing w:line="240" w:lineRule="auto"/>
              <w:jc w:val="center"/>
              <w:rPr>
                <w:rtl/>
              </w:rPr>
            </w:pPr>
            <w:permStart w:id="449590929" w:edGrp="everyone"/>
            <w:r>
              <w:rPr>
                <w:rFonts w:hint="cs"/>
                <w:rtl/>
              </w:rPr>
              <w:t xml:space="preserve">     </w:t>
            </w:r>
            <w:r w:rsidR="007E107D">
              <w:rPr>
                <w:rFonts w:hint="cs"/>
                <w:rtl/>
              </w:rPr>
              <w:t xml:space="preserve">רפאל </w:t>
            </w:r>
            <w:r w:rsidR="000D6DC5">
              <w:rPr>
                <w:rFonts w:hint="cs"/>
                <w:rtl/>
              </w:rPr>
              <w:t xml:space="preserve">מלכי </w:t>
            </w:r>
            <w:r>
              <w:rPr>
                <w:rFonts w:hint="cs"/>
                <w:rtl/>
              </w:rPr>
              <w:t xml:space="preserve"> </w:t>
            </w:r>
          </w:p>
          <w:permEnd w:id="449590929"/>
          <w:p w:rsidR="00592949" w:rsidRDefault="00592949" w:rsidP="00FD0E09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ind w:right="601"/>
              <w:jc w:val="center"/>
              <w:rPr>
                <w:rtl/>
              </w:rPr>
            </w:pPr>
            <w:permStart w:id="502149266" w:edGrp="everyone"/>
            <w:r>
              <w:rPr>
                <w:rFonts w:hint="cs"/>
                <w:rtl/>
              </w:rPr>
              <w:t xml:space="preserve">   </w:t>
            </w:r>
            <w:r w:rsidR="000D6DC5">
              <w:rPr>
                <w:rFonts w:hint="cs"/>
                <w:rtl/>
              </w:rPr>
              <w:t>ס'</w:t>
            </w:r>
            <w:r>
              <w:rPr>
                <w:rFonts w:hint="cs"/>
                <w:rtl/>
              </w:rPr>
              <w:t xml:space="preserve"> </w:t>
            </w:r>
            <w:r w:rsidR="007E107D">
              <w:rPr>
                <w:rFonts w:hint="cs"/>
                <w:rtl/>
              </w:rPr>
              <w:t xml:space="preserve">ר' מעבדת מכשור אכיפה </w:t>
            </w:r>
            <w:r w:rsidR="005075D2">
              <w:rPr>
                <w:rFonts w:hint="cs"/>
                <w:rtl/>
              </w:rPr>
              <w:t>את"ן</w:t>
            </w:r>
            <w:r>
              <w:rPr>
                <w:rFonts w:hint="cs"/>
                <w:rtl/>
              </w:rPr>
              <w:t xml:space="preserve">           </w:t>
            </w:r>
            <w:permEnd w:id="502149266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0D6DC5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   </w:t>
            </w:r>
            <w:permStart w:id="1487168994" w:edGrp="everyone"/>
            <w:r>
              <w:rPr>
                <w:rFonts w:hint="cs"/>
                <w:rtl/>
              </w:rPr>
              <w:t xml:space="preserve">  </w:t>
            </w:r>
            <w:r w:rsidR="000D6DC5">
              <w:rPr>
                <w:rFonts w:hint="cs"/>
                <w:rtl/>
              </w:rPr>
              <w:t>124453</w:t>
            </w:r>
            <w:r w:rsidR="005075D2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    </w:t>
            </w:r>
            <w:permEnd w:id="1487168994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883258" w:rsidP="00FD0E09">
            <w:pPr>
              <w:spacing w:line="240" w:lineRule="auto"/>
              <w:jc w:val="center"/>
              <w:rPr>
                <w:rtl/>
              </w:rPr>
            </w:pPr>
            <w:r>
              <w:rPr>
                <w:rtl/>
                <w:lang w:eastAsia="en-US"/>
              </w:rPr>
              <w:drawing>
                <wp:inline distT="0" distB="0" distL="0" distR="0" wp14:anchorId="694FBEB4" wp14:editId="3353E49F">
                  <wp:extent cx="1188720" cy="913765"/>
                  <wp:effectExtent l="0" t="0" r="0" b="63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חותמת+חתימה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49" w:rsidTr="00FD0E09"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szCs w:val="22"/>
                <w:rtl/>
              </w:rPr>
              <w:t>שם מגיש הבקשה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   </w:t>
            </w:r>
            <w:r>
              <w:rPr>
                <w:szCs w:val="22"/>
                <w:rtl/>
              </w:rPr>
              <w:t>תפקיד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71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מס' אישי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חתימה</w:t>
            </w:r>
          </w:p>
        </w:tc>
      </w:tr>
    </w:tbl>
    <w:p w:rsidR="00375C26" w:rsidRPr="006562F3" w:rsidRDefault="00375C26" w:rsidP="006562F3">
      <w:pPr>
        <w:pStyle w:val="a6"/>
        <w:spacing w:line="480" w:lineRule="auto"/>
        <w:jc w:val="left"/>
        <w:rPr>
          <w:u w:val="single"/>
        </w:rPr>
      </w:pPr>
    </w:p>
    <w:sectPr w:rsidR="00375C26" w:rsidRPr="006562F3" w:rsidSect="0049317B">
      <w:headerReference w:type="even" r:id="rId10"/>
      <w:headerReference w:type="default" r:id="rId11"/>
      <w:footerReference w:type="even" r:id="rId12"/>
      <w:headerReference w:type="first" r:id="rId13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06" w:rsidRDefault="00981F06">
      <w:r>
        <w:separator/>
      </w:r>
    </w:p>
  </w:endnote>
  <w:endnote w:type="continuationSeparator" w:id="0">
    <w:p w:rsidR="00981F06" w:rsidRDefault="0098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06" w:rsidRDefault="00981F06">
      <w:r>
        <w:separator/>
      </w:r>
    </w:p>
  </w:footnote>
  <w:footnote w:type="continuationSeparator" w:id="0">
    <w:p w:rsidR="00981F06" w:rsidRDefault="00981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FD0E09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32E4FF3B" wp14:editId="162050AE">
                <wp:extent cx="819150" cy="634365"/>
                <wp:effectExtent l="0" t="0" r="0" b="0"/>
                <wp:docPr id="28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FD0E09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סנ"ץ אלי כהן</w:t>
          </w:r>
        </w:p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FD0E09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6E329F" w:rsidRPr="006E329F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223DE">
          <w:pPr>
            <w:spacing w:line="240" w:lineRule="auto"/>
            <w:rPr>
              <w:b/>
              <w:bCs/>
              <w:noProof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223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9"/>
      <w:rPr>
        <w:rtl/>
      </w:rPr>
    </w:pPr>
    <w:r>
      <w:rPr>
        <w:snapToGrid w:val="0"/>
      </w:rPr>
      <w:tab/>
    </w:r>
  </w:p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7F515E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723778A2" wp14:editId="551BD3F7">
                <wp:extent cx="819150" cy="634365"/>
                <wp:effectExtent l="0" t="0" r="0" b="0"/>
                <wp:docPr id="2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EE42F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D95CBD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744C34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סנ"ץ אלי כהן</w:t>
          </w:r>
        </w:p>
        <w:p w:rsidR="00EE42F2" w:rsidRPr="00786FB8" w:rsidRDefault="00EE42F2" w:rsidP="00744C34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D95CBD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6E329F" w:rsidRPr="006E329F">
            <w:rPr>
              <w:b/>
              <w:bCs/>
              <w:snapToGrid w:val="0"/>
              <w:sz w:val="28"/>
              <w:szCs w:val="28"/>
              <w:rtl/>
              <w:lang w:val="he-IL"/>
            </w:rPr>
            <w:t>1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223DE">
          <w:pPr>
            <w:spacing w:line="240" w:lineRule="auto"/>
            <w:rPr>
              <w:b/>
              <w:bCs/>
              <w:noProof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223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>
    <w:nsid w:val="20E247A0"/>
    <w:multiLevelType w:val="hybridMultilevel"/>
    <w:tmpl w:val="B114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56D2"/>
    <w:multiLevelType w:val="hybridMultilevel"/>
    <w:tmpl w:val="BABEC45A"/>
    <w:lvl w:ilvl="0" w:tplc="7E888F3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6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7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8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9">
    <w:nsid w:val="5CD807E4"/>
    <w:multiLevelType w:val="hybridMultilevel"/>
    <w:tmpl w:val="503A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888F38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26129"/>
    <w:multiLevelType w:val="multilevel"/>
    <w:tmpl w:val="5B7883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1">
    <w:nsid w:val="65454D0D"/>
    <w:multiLevelType w:val="multilevel"/>
    <w:tmpl w:val="4432B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606" w:hanging="360"/>
      </w:pPr>
      <w:rPr>
        <w:rFonts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32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45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731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85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16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1408" w:hanging="1440"/>
      </w:pPr>
      <w:rPr>
        <w:rFonts w:hint="default"/>
        <w:b w:val="0"/>
        <w:sz w:val="24"/>
      </w:rPr>
    </w:lvl>
  </w:abstractNum>
  <w:abstractNum w:abstractNumId="12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4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74814D9B"/>
    <w:multiLevelType w:val="hybridMultilevel"/>
    <w:tmpl w:val="2270653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341C85"/>
    <w:multiLevelType w:val="multilevel"/>
    <w:tmpl w:val="D244F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7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6"/>
  </w:num>
  <w:num w:numId="2">
    <w:abstractNumId w:val="6"/>
  </w:num>
  <w:num w:numId="3">
    <w:abstractNumId w:val="17"/>
  </w:num>
  <w:num w:numId="4">
    <w:abstractNumId w:val="13"/>
  </w:num>
  <w:num w:numId="5">
    <w:abstractNumId w:val="8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9"/>
  </w:num>
  <w:num w:numId="11">
    <w:abstractNumId w:val="4"/>
  </w:num>
  <w:num w:numId="12">
    <w:abstractNumId w:val="16"/>
  </w:num>
  <w:num w:numId="13">
    <w:abstractNumId w:val="0"/>
  </w:num>
  <w:num w:numId="14">
    <w:abstractNumId w:val="5"/>
  </w:num>
  <w:num w:numId="15">
    <w:abstractNumId w:val="11"/>
  </w:num>
  <w:num w:numId="16">
    <w:abstractNumId w:val="3"/>
  </w:num>
  <w:num w:numId="17">
    <w:abstractNumId w:val="10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62"/>
    <w:rsid w:val="00041066"/>
    <w:rsid w:val="0004262C"/>
    <w:rsid w:val="00042AA2"/>
    <w:rsid w:val="000464DF"/>
    <w:rsid w:val="00046A27"/>
    <w:rsid w:val="00063BE8"/>
    <w:rsid w:val="0006510F"/>
    <w:rsid w:val="000809F9"/>
    <w:rsid w:val="00095712"/>
    <w:rsid w:val="000B272A"/>
    <w:rsid w:val="000B61C4"/>
    <w:rsid w:val="000C04ED"/>
    <w:rsid w:val="000C0A5C"/>
    <w:rsid w:val="000C4525"/>
    <w:rsid w:val="000C4E5A"/>
    <w:rsid w:val="000D2F26"/>
    <w:rsid w:val="000D5A4A"/>
    <w:rsid w:val="000D6DC5"/>
    <w:rsid w:val="001143DF"/>
    <w:rsid w:val="00125E50"/>
    <w:rsid w:val="00141C03"/>
    <w:rsid w:val="001448C5"/>
    <w:rsid w:val="00164D1B"/>
    <w:rsid w:val="001719D8"/>
    <w:rsid w:val="0018001E"/>
    <w:rsid w:val="00183A2B"/>
    <w:rsid w:val="001A139D"/>
    <w:rsid w:val="001C6E25"/>
    <w:rsid w:val="001D03D2"/>
    <w:rsid w:val="001D279A"/>
    <w:rsid w:val="001D5A50"/>
    <w:rsid w:val="001E35FF"/>
    <w:rsid w:val="001F7183"/>
    <w:rsid w:val="0020065D"/>
    <w:rsid w:val="0020270A"/>
    <w:rsid w:val="00217E20"/>
    <w:rsid w:val="00223018"/>
    <w:rsid w:val="002525DB"/>
    <w:rsid w:val="00255B4F"/>
    <w:rsid w:val="00280518"/>
    <w:rsid w:val="00293902"/>
    <w:rsid w:val="002D5F17"/>
    <w:rsid w:val="002E2A13"/>
    <w:rsid w:val="003120EA"/>
    <w:rsid w:val="003347AA"/>
    <w:rsid w:val="00352DC1"/>
    <w:rsid w:val="00365486"/>
    <w:rsid w:val="00375C26"/>
    <w:rsid w:val="003800B6"/>
    <w:rsid w:val="003A328C"/>
    <w:rsid w:val="003A3722"/>
    <w:rsid w:val="003D4F5F"/>
    <w:rsid w:val="003F65C7"/>
    <w:rsid w:val="004068FC"/>
    <w:rsid w:val="00417250"/>
    <w:rsid w:val="00424DFF"/>
    <w:rsid w:val="00427065"/>
    <w:rsid w:val="00436125"/>
    <w:rsid w:val="004717CC"/>
    <w:rsid w:val="0049317B"/>
    <w:rsid w:val="004A7B1C"/>
    <w:rsid w:val="004D3A15"/>
    <w:rsid w:val="004D3BED"/>
    <w:rsid w:val="005075D2"/>
    <w:rsid w:val="00513C7F"/>
    <w:rsid w:val="005318F9"/>
    <w:rsid w:val="005431C5"/>
    <w:rsid w:val="005446DA"/>
    <w:rsid w:val="00555830"/>
    <w:rsid w:val="0058081C"/>
    <w:rsid w:val="00585D67"/>
    <w:rsid w:val="00590AE5"/>
    <w:rsid w:val="00592949"/>
    <w:rsid w:val="005964D5"/>
    <w:rsid w:val="005C2D23"/>
    <w:rsid w:val="005E51D5"/>
    <w:rsid w:val="005F34AB"/>
    <w:rsid w:val="006130FB"/>
    <w:rsid w:val="006224CF"/>
    <w:rsid w:val="00625A06"/>
    <w:rsid w:val="00632BE9"/>
    <w:rsid w:val="006523A1"/>
    <w:rsid w:val="00655EAE"/>
    <w:rsid w:val="006562F3"/>
    <w:rsid w:val="00657DBC"/>
    <w:rsid w:val="006B26D9"/>
    <w:rsid w:val="006E329F"/>
    <w:rsid w:val="006E4A14"/>
    <w:rsid w:val="006F4E88"/>
    <w:rsid w:val="006F4F9C"/>
    <w:rsid w:val="006F640E"/>
    <w:rsid w:val="007345CC"/>
    <w:rsid w:val="007422B6"/>
    <w:rsid w:val="00744C34"/>
    <w:rsid w:val="00762B6D"/>
    <w:rsid w:val="00797987"/>
    <w:rsid w:val="007A76DC"/>
    <w:rsid w:val="007C1DB7"/>
    <w:rsid w:val="007D0F7D"/>
    <w:rsid w:val="007E102A"/>
    <w:rsid w:val="007E107D"/>
    <w:rsid w:val="007F3EBF"/>
    <w:rsid w:val="0080011C"/>
    <w:rsid w:val="00804E7D"/>
    <w:rsid w:val="0080777C"/>
    <w:rsid w:val="00833E0E"/>
    <w:rsid w:val="00837604"/>
    <w:rsid w:val="008710F1"/>
    <w:rsid w:val="00873FFD"/>
    <w:rsid w:val="00883258"/>
    <w:rsid w:val="00894085"/>
    <w:rsid w:val="008A26E4"/>
    <w:rsid w:val="008A6536"/>
    <w:rsid w:val="008E20FE"/>
    <w:rsid w:val="008F3D33"/>
    <w:rsid w:val="008F74CD"/>
    <w:rsid w:val="00912871"/>
    <w:rsid w:val="00914773"/>
    <w:rsid w:val="009223DE"/>
    <w:rsid w:val="00934195"/>
    <w:rsid w:val="009355D6"/>
    <w:rsid w:val="00941AA6"/>
    <w:rsid w:val="009549CE"/>
    <w:rsid w:val="00970B62"/>
    <w:rsid w:val="00981F06"/>
    <w:rsid w:val="009829BB"/>
    <w:rsid w:val="0098623B"/>
    <w:rsid w:val="009E0700"/>
    <w:rsid w:val="009E42AB"/>
    <w:rsid w:val="009F1D5F"/>
    <w:rsid w:val="00A0536C"/>
    <w:rsid w:val="00A52275"/>
    <w:rsid w:val="00A57AB9"/>
    <w:rsid w:val="00A65969"/>
    <w:rsid w:val="00A671B4"/>
    <w:rsid w:val="00A9673E"/>
    <w:rsid w:val="00AA30B9"/>
    <w:rsid w:val="00AB7364"/>
    <w:rsid w:val="00B10E42"/>
    <w:rsid w:val="00B27B4C"/>
    <w:rsid w:val="00B659A4"/>
    <w:rsid w:val="00B65F98"/>
    <w:rsid w:val="00B83E0F"/>
    <w:rsid w:val="00BA1C37"/>
    <w:rsid w:val="00BE2780"/>
    <w:rsid w:val="00C22868"/>
    <w:rsid w:val="00C27293"/>
    <w:rsid w:val="00C552AF"/>
    <w:rsid w:val="00CA01D9"/>
    <w:rsid w:val="00CC64E1"/>
    <w:rsid w:val="00D3594A"/>
    <w:rsid w:val="00D919E1"/>
    <w:rsid w:val="00DB4FCC"/>
    <w:rsid w:val="00DC7F18"/>
    <w:rsid w:val="00DD4A3F"/>
    <w:rsid w:val="00DD4D87"/>
    <w:rsid w:val="00E025B6"/>
    <w:rsid w:val="00E1187D"/>
    <w:rsid w:val="00E210CD"/>
    <w:rsid w:val="00E5520C"/>
    <w:rsid w:val="00E627DE"/>
    <w:rsid w:val="00EB1D53"/>
    <w:rsid w:val="00EE3670"/>
    <w:rsid w:val="00EE42F2"/>
    <w:rsid w:val="00EE7018"/>
    <w:rsid w:val="00F01C71"/>
    <w:rsid w:val="00F136E7"/>
    <w:rsid w:val="00F26362"/>
    <w:rsid w:val="00F6629B"/>
    <w:rsid w:val="00F71F63"/>
    <w:rsid w:val="00FC07DF"/>
    <w:rsid w:val="00FD7055"/>
    <w:rsid w:val="00FE08F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B8B8-22E0-4F2D-B55B-79DB6493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0</TotalTime>
  <Pages>1</Pages>
  <Words>234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1702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דורון מיצ'ניק</cp:lastModifiedBy>
  <cp:revision>2</cp:revision>
  <cp:lastPrinted>2017-09-10T14:29:00Z</cp:lastPrinted>
  <dcterms:created xsi:type="dcterms:W3CDTF">2022-04-24T11:48:00Z</dcterms:created>
  <dcterms:modified xsi:type="dcterms:W3CDTF">2022-04-24T11:48:00Z</dcterms:modified>
</cp:coreProperties>
</file>